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2F9" w:rsidRPr="00110E33" w:rsidRDefault="001942F9" w:rsidP="00110E33">
      <w:pPr>
        <w:tabs>
          <w:tab w:val="left" w:pos="756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ab/>
      </w:r>
      <w:r w:rsidRPr="00110E33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1942F9" w:rsidRDefault="001942F9" w:rsidP="00110E3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1942F9" w:rsidRDefault="001942F9" w:rsidP="00110E3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Р</w:t>
      </w:r>
      <w:r w:rsidRPr="00110E33">
        <w:rPr>
          <w:rFonts w:ascii="Times New Roman" w:hAnsi="Times New Roman"/>
          <w:sz w:val="32"/>
          <w:szCs w:val="32"/>
          <w:lang w:eastAsia="ru-RU"/>
        </w:rPr>
        <w:t xml:space="preserve">екомендации </w:t>
      </w:r>
    </w:p>
    <w:p w:rsidR="001942F9" w:rsidRDefault="001942F9" w:rsidP="00110E3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110E33">
        <w:rPr>
          <w:rFonts w:ascii="Times New Roman" w:hAnsi="Times New Roman"/>
          <w:sz w:val="32"/>
          <w:szCs w:val="32"/>
          <w:lang w:eastAsia="ru-RU"/>
        </w:rPr>
        <w:t xml:space="preserve">по проведению опроса граждан </w:t>
      </w:r>
    </w:p>
    <w:p w:rsidR="001942F9" w:rsidRPr="00110E33" w:rsidRDefault="001942F9" w:rsidP="00110E3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1942F9" w:rsidRPr="00A90526" w:rsidRDefault="001942F9" w:rsidP="00FC72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90526">
        <w:rPr>
          <w:rFonts w:ascii="Times New Roman" w:hAnsi="Times New Roman"/>
          <w:sz w:val="28"/>
          <w:szCs w:val="28"/>
          <w:lang w:eastAsia="ru-RU"/>
        </w:rPr>
        <w:t xml:space="preserve">1. Зайти на сайт </w:t>
      </w:r>
      <w:r w:rsidRPr="00383A00">
        <w:rPr>
          <w:rFonts w:ascii="Times New Roman" w:hAnsi="Times New Roman"/>
          <w:sz w:val="28"/>
          <w:szCs w:val="28"/>
          <w:u w:val="single"/>
          <w:lang w:val="en-US" w:eastAsia="ru-RU"/>
        </w:rPr>
        <w:t>bus</w:t>
      </w:r>
      <w:r w:rsidRPr="00383A00">
        <w:rPr>
          <w:rFonts w:ascii="Times New Roman" w:hAnsi="Times New Roman"/>
          <w:sz w:val="28"/>
          <w:szCs w:val="28"/>
          <w:u w:val="single"/>
          <w:lang w:eastAsia="ru-RU"/>
        </w:rPr>
        <w:t>.</w:t>
      </w:r>
      <w:r w:rsidRPr="00383A00">
        <w:rPr>
          <w:rFonts w:ascii="Times New Roman" w:hAnsi="Times New Roman"/>
          <w:sz w:val="28"/>
          <w:szCs w:val="28"/>
          <w:u w:val="single"/>
          <w:lang w:val="en-US" w:eastAsia="ru-RU"/>
        </w:rPr>
        <w:t>gov</w:t>
      </w:r>
      <w:r w:rsidRPr="00383A00">
        <w:rPr>
          <w:rFonts w:ascii="Times New Roman" w:hAnsi="Times New Roman"/>
          <w:sz w:val="28"/>
          <w:szCs w:val="28"/>
          <w:u w:val="single"/>
          <w:lang w:eastAsia="ru-RU"/>
        </w:rPr>
        <w:t>.</w:t>
      </w:r>
      <w:r w:rsidRPr="00383A00">
        <w:rPr>
          <w:rFonts w:ascii="Times New Roman" w:hAnsi="Times New Roman"/>
          <w:sz w:val="28"/>
          <w:szCs w:val="28"/>
          <w:u w:val="single"/>
          <w:lang w:val="en-US" w:eastAsia="ru-RU"/>
        </w:rPr>
        <w:t>ru</w:t>
      </w:r>
    </w:p>
    <w:p w:rsidR="001942F9" w:rsidRPr="00A90526" w:rsidRDefault="001942F9" w:rsidP="00FC72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Pr="00A90526">
        <w:rPr>
          <w:rFonts w:ascii="Times New Roman" w:hAnsi="Times New Roman"/>
          <w:sz w:val="28"/>
          <w:szCs w:val="28"/>
          <w:lang w:eastAsia="ru-RU"/>
        </w:rPr>
        <w:t>. Выбрать регион</w:t>
      </w:r>
      <w:r>
        <w:rPr>
          <w:rFonts w:ascii="Times New Roman" w:hAnsi="Times New Roman"/>
          <w:sz w:val="28"/>
          <w:szCs w:val="28"/>
          <w:lang w:eastAsia="ru-RU"/>
        </w:rPr>
        <w:t xml:space="preserve"> (Ставропольский край)</w:t>
      </w:r>
    </w:p>
    <w:p w:rsidR="001942F9" w:rsidRPr="00FC72E3" w:rsidRDefault="001942F9" w:rsidP="00FC72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942F9" w:rsidRDefault="001942F9" w:rsidP="00FC72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36278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225.75pt">
            <v:imagedata r:id="rId5" o:title="" cropbottom="16128f"/>
          </v:shape>
        </w:pic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Учреждения по видам - выбрать образование</w: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26" type="#_x0000_t75" style="width:522.75pt;height:294pt">
            <v:imagedata r:id="rId6" o:title=""/>
          </v:shape>
        </w:pic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Pr="00A90526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Зайти в раздел «Поиск информации об учреждениях»</w:t>
      </w:r>
    </w:p>
    <w:p w:rsidR="001942F9" w:rsidRDefault="001942F9" w:rsidP="00A90526">
      <w:pPr>
        <w:rPr>
          <w:rFonts w:ascii="Times New Roman" w:hAnsi="Times New Roman"/>
          <w:sz w:val="24"/>
          <w:szCs w:val="24"/>
          <w:lang w:eastAsia="ru-RU"/>
        </w:rPr>
      </w:pPr>
      <w:r w:rsidRPr="00A36278">
        <w:rPr>
          <w:rFonts w:ascii="Times New Roman" w:hAnsi="Times New Roman"/>
          <w:sz w:val="24"/>
          <w:szCs w:val="24"/>
          <w:lang w:eastAsia="ru-RU"/>
        </w:rPr>
        <w:pict>
          <v:shape id="_x0000_i1027" type="#_x0000_t75" style="width:522.75pt;height:225.75pt">
            <v:imagedata r:id="rId7" o:title="" cropbottom="16128f"/>
          </v:shape>
        </w:pic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 w:rsidRPr="00A3404B">
        <w:rPr>
          <w:rFonts w:ascii="Times New Roman" w:hAnsi="Times New Roman"/>
          <w:sz w:val="28"/>
          <w:szCs w:val="28"/>
          <w:lang w:eastAsia="ru-RU"/>
        </w:rPr>
        <w:t>5. Выбрать район</w:t>
      </w:r>
      <w:r>
        <w:rPr>
          <w:rFonts w:ascii="Times New Roman" w:hAnsi="Times New Roman"/>
          <w:sz w:val="28"/>
          <w:szCs w:val="28"/>
          <w:lang w:eastAsia="ru-RU"/>
        </w:rPr>
        <w:t xml:space="preserve"> (Курский район)</w:t>
      </w:r>
    </w:p>
    <w:p w:rsidR="001942F9" w:rsidRPr="00A3404B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28" type="#_x0000_t75" style="width:512.25pt;height:208.5pt">
            <v:imagedata r:id="rId8" o:title="" cropbottom="16128f"/>
          </v:shape>
        </w:pic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 w:rsidRPr="00A3404B">
        <w:rPr>
          <w:rFonts w:ascii="Times New Roman" w:hAnsi="Times New Roman"/>
          <w:sz w:val="28"/>
          <w:szCs w:val="28"/>
          <w:lang w:eastAsia="ru-RU"/>
        </w:rPr>
        <w:t xml:space="preserve">6. В поле поиска ввести наименование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необходимого </w:t>
      </w:r>
      <w:r w:rsidRPr="00A3404B">
        <w:rPr>
          <w:rFonts w:ascii="Times New Roman" w:hAnsi="Times New Roman"/>
          <w:sz w:val="28"/>
          <w:szCs w:val="28"/>
          <w:lang w:eastAsia="ru-RU"/>
        </w:rPr>
        <w:t>учреждения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(МОУ (МКОУ) СОШ (ООШ) МДОУ (МКДОУ) № ____</w: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29" type="#_x0000_t75" style="width:492pt;height:174pt">
            <v:imagedata r:id="rId9" o:title="" cropbottom="22574f"/>
          </v:shape>
        </w:pic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 При наведении курсора на появившееся название учреждения всплывет окно </w: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30" type="#_x0000_t75" style="width:462pt;height:299.25pt">
            <v:imagedata r:id="rId10" o:title="" croptop="6451f" cropbottom="3226f" cropleft="7254f" cropright="9068f"/>
          </v:shape>
        </w:pic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 При нажатии на окошко «Оценить» всплывает окошко с критериями оценки услуг. Нажимаете на то количество звезд, которое соответствует вашему мнению о качестве услуг выбранной организации.</w: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31" type="#_x0000_t75" style="width:390pt;height:328.5pt">
            <v:imagedata r:id="rId11" o:title="" cropleft="10881f" cropright="10881f"/>
          </v:shape>
        </w:pic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9. Затем вводите символы с изображения и нажимаете «Оценить»</w:t>
      </w:r>
    </w:p>
    <w:p w:rsidR="001942F9" w:rsidRDefault="001942F9" w:rsidP="00A90526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32" type="#_x0000_t75" style="width:513pt;height:283.5pt">
            <v:imagedata r:id="rId12" o:title="" croptop="9677f" cropbottom="12902f" cropleft="10881f" cropright="10881f"/>
          </v:shape>
        </w:pict>
      </w:r>
    </w:p>
    <w:p w:rsidR="001942F9" w:rsidRDefault="001942F9" w:rsidP="00D8135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1942F9" w:rsidRDefault="001942F9" w:rsidP="00D8135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42F9" w:rsidRPr="00110E33" w:rsidRDefault="001942F9" w:rsidP="00D81357">
      <w:pPr>
        <w:tabs>
          <w:tab w:val="left" w:pos="756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10E33">
        <w:rPr>
          <w:rFonts w:ascii="Times New Roman" w:hAnsi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/>
          <w:sz w:val="28"/>
          <w:szCs w:val="28"/>
          <w:lang w:eastAsia="ru-RU"/>
        </w:rPr>
        <w:t>2</w:t>
      </w:r>
    </w:p>
    <w:p w:rsidR="001942F9" w:rsidRDefault="001942F9" w:rsidP="00D8135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1942F9" w:rsidRDefault="001942F9" w:rsidP="00D8135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Р</w:t>
      </w:r>
      <w:r w:rsidRPr="00110E33">
        <w:rPr>
          <w:rFonts w:ascii="Times New Roman" w:hAnsi="Times New Roman"/>
          <w:sz w:val="32"/>
          <w:szCs w:val="32"/>
          <w:lang w:eastAsia="ru-RU"/>
        </w:rPr>
        <w:t>екомендации</w:t>
      </w:r>
    </w:p>
    <w:p w:rsidR="001942F9" w:rsidRDefault="001942F9" w:rsidP="00D8135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110E33">
        <w:rPr>
          <w:rFonts w:ascii="Times New Roman" w:hAnsi="Times New Roman"/>
          <w:sz w:val="32"/>
          <w:szCs w:val="32"/>
          <w:lang w:eastAsia="ru-RU"/>
        </w:rPr>
        <w:t>по проведению мониторинга отзывов</w:t>
      </w:r>
    </w:p>
    <w:p w:rsidR="001942F9" w:rsidRDefault="001942F9" w:rsidP="00D81357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1942F9" w:rsidRPr="00A90526" w:rsidRDefault="001942F9" w:rsidP="00D813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90526">
        <w:rPr>
          <w:rFonts w:ascii="Times New Roman" w:hAnsi="Times New Roman"/>
          <w:sz w:val="28"/>
          <w:szCs w:val="28"/>
          <w:lang w:eastAsia="ru-RU"/>
        </w:rPr>
        <w:t xml:space="preserve">1. Зайти на сайт </w:t>
      </w:r>
      <w:r w:rsidRPr="00383A00">
        <w:rPr>
          <w:rFonts w:ascii="Times New Roman" w:hAnsi="Times New Roman"/>
          <w:sz w:val="28"/>
          <w:szCs w:val="28"/>
          <w:u w:val="single"/>
          <w:lang w:val="en-US" w:eastAsia="ru-RU"/>
        </w:rPr>
        <w:t>bus</w:t>
      </w:r>
      <w:r w:rsidRPr="00383A00">
        <w:rPr>
          <w:rFonts w:ascii="Times New Roman" w:hAnsi="Times New Roman"/>
          <w:sz w:val="28"/>
          <w:szCs w:val="28"/>
          <w:u w:val="single"/>
          <w:lang w:eastAsia="ru-RU"/>
        </w:rPr>
        <w:t>.</w:t>
      </w:r>
      <w:r w:rsidRPr="00383A00">
        <w:rPr>
          <w:rFonts w:ascii="Times New Roman" w:hAnsi="Times New Roman"/>
          <w:sz w:val="28"/>
          <w:szCs w:val="28"/>
          <w:u w:val="single"/>
          <w:lang w:val="en-US" w:eastAsia="ru-RU"/>
        </w:rPr>
        <w:t>gov</w:t>
      </w:r>
      <w:r w:rsidRPr="00383A00">
        <w:rPr>
          <w:rFonts w:ascii="Times New Roman" w:hAnsi="Times New Roman"/>
          <w:sz w:val="28"/>
          <w:szCs w:val="28"/>
          <w:u w:val="single"/>
          <w:lang w:eastAsia="ru-RU"/>
        </w:rPr>
        <w:t>.</w:t>
      </w:r>
      <w:r w:rsidRPr="00383A00">
        <w:rPr>
          <w:rFonts w:ascii="Times New Roman" w:hAnsi="Times New Roman"/>
          <w:sz w:val="28"/>
          <w:szCs w:val="28"/>
          <w:u w:val="single"/>
          <w:lang w:val="en-US" w:eastAsia="ru-RU"/>
        </w:rPr>
        <w:t>ru</w:t>
      </w:r>
    </w:p>
    <w:p w:rsidR="001942F9" w:rsidRPr="00A90526" w:rsidRDefault="001942F9" w:rsidP="00D813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Pr="00A90526">
        <w:rPr>
          <w:rFonts w:ascii="Times New Roman" w:hAnsi="Times New Roman"/>
          <w:sz w:val="28"/>
          <w:szCs w:val="28"/>
          <w:lang w:eastAsia="ru-RU"/>
        </w:rPr>
        <w:t>. Выбрать регион</w:t>
      </w:r>
      <w:r>
        <w:rPr>
          <w:rFonts w:ascii="Times New Roman" w:hAnsi="Times New Roman"/>
          <w:sz w:val="28"/>
          <w:szCs w:val="28"/>
          <w:lang w:eastAsia="ru-RU"/>
        </w:rPr>
        <w:t xml:space="preserve"> (Ставропольский край)</w:t>
      </w:r>
    </w:p>
    <w:p w:rsidR="001942F9" w:rsidRPr="00FC72E3" w:rsidRDefault="001942F9" w:rsidP="00D8135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942F9" w:rsidRDefault="001942F9" w:rsidP="00D8135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36278">
        <w:rPr>
          <w:rFonts w:ascii="Times New Roman" w:hAnsi="Times New Roman"/>
          <w:sz w:val="24"/>
          <w:szCs w:val="24"/>
          <w:lang w:eastAsia="ru-RU"/>
        </w:rPr>
        <w:pict>
          <v:shape id="_x0000_i1033" type="#_x0000_t75" style="width:522.75pt;height:225.75pt">
            <v:imagedata r:id="rId5" o:title="" cropbottom="16128f"/>
          </v:shape>
        </w:pict>
      </w: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Учреждения по видам - выбрать образование</w:t>
      </w: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34" type="#_x0000_t75" style="width:522.75pt;height:294pt">
            <v:imagedata r:id="rId6" o:title=""/>
          </v:shape>
        </w:pict>
      </w: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Pr="00A90526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Зайти в раздел «Поиск информации об учреждениях»</w:t>
      </w:r>
    </w:p>
    <w:p w:rsidR="001942F9" w:rsidRDefault="001942F9" w:rsidP="00D81357">
      <w:pPr>
        <w:rPr>
          <w:rFonts w:ascii="Times New Roman" w:hAnsi="Times New Roman"/>
          <w:sz w:val="24"/>
          <w:szCs w:val="24"/>
          <w:lang w:eastAsia="ru-RU"/>
        </w:rPr>
      </w:pPr>
      <w:r w:rsidRPr="00A36278">
        <w:rPr>
          <w:rFonts w:ascii="Times New Roman" w:hAnsi="Times New Roman"/>
          <w:sz w:val="24"/>
          <w:szCs w:val="24"/>
          <w:lang w:eastAsia="ru-RU"/>
        </w:rPr>
        <w:pict>
          <v:shape id="_x0000_i1035" type="#_x0000_t75" style="width:522.75pt;height:225.75pt">
            <v:imagedata r:id="rId7" o:title="" cropbottom="16128f"/>
          </v:shape>
        </w:pict>
      </w: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  <w:r w:rsidRPr="00A3404B">
        <w:rPr>
          <w:rFonts w:ascii="Times New Roman" w:hAnsi="Times New Roman"/>
          <w:sz w:val="28"/>
          <w:szCs w:val="28"/>
          <w:lang w:eastAsia="ru-RU"/>
        </w:rPr>
        <w:t>5. Выбрать район</w:t>
      </w:r>
      <w:r>
        <w:rPr>
          <w:rFonts w:ascii="Times New Roman" w:hAnsi="Times New Roman"/>
          <w:sz w:val="28"/>
          <w:szCs w:val="28"/>
          <w:lang w:eastAsia="ru-RU"/>
        </w:rPr>
        <w:t xml:space="preserve"> (Курский район)</w:t>
      </w:r>
    </w:p>
    <w:p w:rsidR="001942F9" w:rsidRPr="00A3404B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36" type="#_x0000_t75" style="width:512.25pt;height:208.5pt">
            <v:imagedata r:id="rId8" o:title="" cropbottom="16128f"/>
          </v:shape>
        </w:pict>
      </w: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  <w:r w:rsidRPr="00A3404B">
        <w:rPr>
          <w:rFonts w:ascii="Times New Roman" w:hAnsi="Times New Roman"/>
          <w:sz w:val="28"/>
          <w:szCs w:val="28"/>
          <w:lang w:eastAsia="ru-RU"/>
        </w:rPr>
        <w:t xml:space="preserve">6. В поле поиска ввести наименование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необходимого </w:t>
      </w:r>
      <w:r w:rsidRPr="00A3404B">
        <w:rPr>
          <w:rFonts w:ascii="Times New Roman" w:hAnsi="Times New Roman"/>
          <w:sz w:val="28"/>
          <w:szCs w:val="28"/>
          <w:lang w:eastAsia="ru-RU"/>
        </w:rPr>
        <w:t>учреждения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(МОУ (МКОУ) СОШ (ООШ) МДОУ (МКДОУ) № ____</w:t>
      </w: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37" type="#_x0000_t75" style="width:492pt;height:174pt">
            <v:imagedata r:id="rId9" o:title="" cropbottom="22574f"/>
          </v:shape>
        </w:pict>
      </w: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 При наведении курсора на появившееся название учреждения всплывет окно </w:t>
      </w: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38" type="#_x0000_t75" style="width:462pt;height:299.25pt">
            <v:imagedata r:id="rId10" o:title="" croptop="6451f" cropbottom="3226f" cropleft="7254f" cropright="9068f"/>
          </v:shape>
        </w:pict>
      </w:r>
    </w:p>
    <w:p w:rsidR="001942F9" w:rsidRDefault="001942F9" w:rsidP="00047E7B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8. Нажимаете на окошко «Подробная информация» и смотрите сколько человек  и как оценили качество оказываемых вашим учреждением услуг </w:t>
      </w:r>
    </w:p>
    <w:p w:rsidR="001942F9" w:rsidRDefault="001942F9" w:rsidP="00047E7B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36278">
        <w:rPr>
          <w:rFonts w:ascii="Times New Roman" w:hAnsi="Times New Roman"/>
          <w:sz w:val="28"/>
          <w:szCs w:val="28"/>
          <w:lang w:eastAsia="ru-RU"/>
        </w:rPr>
        <w:pict>
          <v:shape id="_x0000_i1039" type="#_x0000_t75" style="width:391.5pt;height:4in">
            <v:imagedata r:id="rId13" o:title="" cropleft="7254f" cropright="7254f"/>
          </v:shape>
        </w:pict>
      </w: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D81357">
      <w:pPr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3</w:t>
      </w:r>
    </w:p>
    <w:p w:rsidR="001942F9" w:rsidRDefault="001942F9" w:rsidP="00047E7B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Информация </w:t>
      </w:r>
    </w:p>
    <w:p w:rsidR="001942F9" w:rsidRDefault="001942F9" w:rsidP="00047E7B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 размещении </w:t>
      </w:r>
      <w:r w:rsidRPr="00383A00">
        <w:rPr>
          <w:rFonts w:ascii="Times New Roman" w:hAnsi="Times New Roman"/>
          <w:sz w:val="28"/>
          <w:szCs w:val="28"/>
        </w:rPr>
        <w:t>гиперссылк</w:t>
      </w:r>
      <w:r>
        <w:rPr>
          <w:rFonts w:ascii="Times New Roman" w:hAnsi="Times New Roman"/>
          <w:sz w:val="28"/>
          <w:szCs w:val="28"/>
        </w:rPr>
        <w:t>и</w:t>
      </w:r>
      <w:r w:rsidRPr="00383A00">
        <w:rPr>
          <w:rFonts w:ascii="Times New Roman" w:hAnsi="Times New Roman"/>
          <w:sz w:val="28"/>
          <w:szCs w:val="28"/>
        </w:rPr>
        <w:t xml:space="preserve"> н</w:t>
      </w:r>
      <w:r w:rsidRPr="009823E0">
        <w:rPr>
          <w:rFonts w:ascii="Times New Roman" w:hAnsi="Times New Roman"/>
          <w:sz w:val="28"/>
          <w:szCs w:val="28"/>
        </w:rPr>
        <w:t xml:space="preserve">а официальную страницу </w:t>
      </w:r>
      <w:r w:rsidRPr="00383A00">
        <w:rPr>
          <w:rFonts w:ascii="Times New Roman" w:hAnsi="Times New Roman"/>
          <w:sz w:val="28"/>
          <w:szCs w:val="28"/>
          <w:u w:val="single"/>
          <w:lang w:val="en-US" w:eastAsia="ru-RU"/>
        </w:rPr>
        <w:t>bus</w:t>
      </w:r>
      <w:r w:rsidRPr="00383A00">
        <w:rPr>
          <w:rFonts w:ascii="Times New Roman" w:hAnsi="Times New Roman"/>
          <w:sz w:val="28"/>
          <w:szCs w:val="28"/>
          <w:u w:val="single"/>
          <w:lang w:eastAsia="ru-RU"/>
        </w:rPr>
        <w:t>.</w:t>
      </w:r>
      <w:r w:rsidRPr="00383A00">
        <w:rPr>
          <w:rFonts w:ascii="Times New Roman" w:hAnsi="Times New Roman"/>
          <w:sz w:val="28"/>
          <w:szCs w:val="28"/>
          <w:u w:val="single"/>
          <w:lang w:val="en-US" w:eastAsia="ru-RU"/>
        </w:rPr>
        <w:t>gov</w:t>
      </w:r>
      <w:r w:rsidRPr="00383A00">
        <w:rPr>
          <w:rFonts w:ascii="Times New Roman" w:hAnsi="Times New Roman"/>
          <w:sz w:val="28"/>
          <w:szCs w:val="28"/>
          <w:u w:val="single"/>
          <w:lang w:eastAsia="ru-RU"/>
        </w:rPr>
        <w:t>.</w:t>
      </w:r>
      <w:r w:rsidRPr="00383A00">
        <w:rPr>
          <w:rFonts w:ascii="Times New Roman" w:hAnsi="Times New Roman"/>
          <w:sz w:val="28"/>
          <w:szCs w:val="28"/>
          <w:u w:val="single"/>
          <w:lang w:val="en-US" w:eastAsia="ru-RU"/>
        </w:rPr>
        <w:t>ru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047E7B">
        <w:rPr>
          <w:rFonts w:ascii="Times New Roman" w:hAnsi="Times New Roman"/>
          <w:sz w:val="28"/>
          <w:szCs w:val="28"/>
          <w:lang w:eastAsia="ru-RU"/>
        </w:rPr>
        <w:t>на официальном сайте МОУ (МКОУ) СОШ (ООШ) МДОУ (МКДОУ) № _____</w:t>
      </w:r>
    </w:p>
    <w:p w:rsidR="001942F9" w:rsidRDefault="001942F9" w:rsidP="00047E7B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3"/>
        <w:gridCol w:w="7895"/>
      </w:tblGrid>
      <w:tr w:rsidR="001942F9" w:rsidTr="001A404D">
        <w:tc>
          <w:tcPr>
            <w:tcW w:w="0" w:type="auto"/>
          </w:tcPr>
          <w:p w:rsidR="001942F9" w:rsidRPr="001A404D" w:rsidRDefault="001942F9" w:rsidP="001A404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04D">
              <w:rPr>
                <w:rFonts w:ascii="Times New Roman" w:hAnsi="Times New Roman"/>
                <w:sz w:val="28"/>
                <w:szCs w:val="28"/>
                <w:lang w:eastAsia="ru-RU"/>
              </w:rPr>
              <w:t>Дата размещения</w:t>
            </w:r>
          </w:p>
        </w:tc>
        <w:tc>
          <w:tcPr>
            <w:tcW w:w="7895" w:type="dxa"/>
          </w:tcPr>
          <w:p w:rsidR="001942F9" w:rsidRPr="001A404D" w:rsidRDefault="001942F9" w:rsidP="001A404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0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Адрес ссылки </w:t>
            </w:r>
          </w:p>
        </w:tc>
      </w:tr>
      <w:tr w:rsidR="001942F9" w:rsidTr="001A404D">
        <w:tc>
          <w:tcPr>
            <w:tcW w:w="0" w:type="auto"/>
          </w:tcPr>
          <w:p w:rsidR="001942F9" w:rsidRPr="001A404D" w:rsidRDefault="001942F9" w:rsidP="001A404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942F9" w:rsidRPr="001A404D" w:rsidRDefault="001942F9" w:rsidP="001A404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95" w:type="dxa"/>
          </w:tcPr>
          <w:p w:rsidR="001942F9" w:rsidRPr="001A404D" w:rsidRDefault="001942F9" w:rsidP="001A404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942F9" w:rsidRDefault="001942F9" w:rsidP="00047E7B">
      <w:pPr>
        <w:tabs>
          <w:tab w:val="left" w:pos="3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tabs>
          <w:tab w:val="left" w:pos="3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tabs>
          <w:tab w:val="left" w:pos="3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tabs>
          <w:tab w:val="left" w:pos="3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Руководитель    Ф.И.О.  подпись</w:t>
      </w:r>
    </w:p>
    <w:p w:rsidR="001942F9" w:rsidRDefault="001942F9" w:rsidP="00047E7B">
      <w:pPr>
        <w:tabs>
          <w:tab w:val="left" w:pos="3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tabs>
          <w:tab w:val="left" w:pos="3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tabs>
          <w:tab w:val="left" w:pos="3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tabs>
          <w:tab w:val="left" w:pos="8970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4</w:t>
      </w:r>
    </w:p>
    <w:p w:rsidR="001942F9" w:rsidRDefault="001942F9" w:rsidP="00047E7B">
      <w:pPr>
        <w:tabs>
          <w:tab w:val="left" w:pos="89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</w:t>
      </w:r>
    </w:p>
    <w:p w:rsidR="001942F9" w:rsidRDefault="001942F9" w:rsidP="00047E7B">
      <w:pPr>
        <w:tabs>
          <w:tab w:val="left" w:pos="89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 проведении родительских собраний и результатах мониторинга отзывов граждан</w:t>
      </w:r>
      <w:r w:rsidRPr="00047E7B">
        <w:rPr>
          <w:rFonts w:ascii="Times New Roman" w:hAnsi="Times New Roman"/>
          <w:sz w:val="28"/>
          <w:szCs w:val="28"/>
          <w:lang w:eastAsia="ru-RU"/>
        </w:rPr>
        <w:t xml:space="preserve"> на официальном сайте МОУ (МКОУ) СОШ (ООШ) МДОУ (МКДОУ) № _____</w:t>
      </w:r>
    </w:p>
    <w:p w:rsidR="001942F9" w:rsidRDefault="001942F9" w:rsidP="00047E7B">
      <w:pPr>
        <w:tabs>
          <w:tab w:val="left" w:pos="89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9"/>
        <w:gridCol w:w="4656"/>
        <w:gridCol w:w="2306"/>
      </w:tblGrid>
      <w:tr w:rsidR="001942F9" w:rsidTr="001A404D">
        <w:tc>
          <w:tcPr>
            <w:tcW w:w="0" w:type="auto"/>
          </w:tcPr>
          <w:p w:rsidR="001942F9" w:rsidRPr="001A404D" w:rsidRDefault="001942F9" w:rsidP="001A404D">
            <w:pPr>
              <w:tabs>
                <w:tab w:val="left" w:pos="89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04D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проведенных родительских собраний</w:t>
            </w:r>
          </w:p>
        </w:tc>
        <w:tc>
          <w:tcPr>
            <w:tcW w:w="0" w:type="auto"/>
          </w:tcPr>
          <w:p w:rsidR="001942F9" w:rsidRPr="001A404D" w:rsidRDefault="001942F9" w:rsidP="001A404D">
            <w:pPr>
              <w:tabs>
                <w:tab w:val="left" w:pos="89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04D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отзывов о качестве услуг, предоставляемых учреждением</w:t>
            </w:r>
          </w:p>
        </w:tc>
        <w:tc>
          <w:tcPr>
            <w:tcW w:w="0" w:type="auto"/>
          </w:tcPr>
          <w:p w:rsidR="001942F9" w:rsidRPr="001A404D" w:rsidRDefault="001942F9" w:rsidP="001A404D">
            <w:pPr>
              <w:tabs>
                <w:tab w:val="left" w:pos="89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04D">
              <w:rPr>
                <w:rFonts w:ascii="Times New Roman" w:hAnsi="Times New Roman"/>
                <w:sz w:val="28"/>
                <w:szCs w:val="28"/>
                <w:lang w:eastAsia="ru-RU"/>
              </w:rPr>
              <w:t>Результаты мониторинга</w:t>
            </w:r>
          </w:p>
        </w:tc>
      </w:tr>
      <w:tr w:rsidR="001942F9" w:rsidTr="001A404D">
        <w:tc>
          <w:tcPr>
            <w:tcW w:w="0" w:type="auto"/>
          </w:tcPr>
          <w:p w:rsidR="001942F9" w:rsidRPr="001A404D" w:rsidRDefault="001942F9" w:rsidP="001A404D">
            <w:pPr>
              <w:tabs>
                <w:tab w:val="left" w:pos="89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942F9" w:rsidRPr="001A404D" w:rsidRDefault="001942F9" w:rsidP="001A404D">
            <w:pPr>
              <w:tabs>
                <w:tab w:val="left" w:pos="89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1942F9" w:rsidRPr="001A404D" w:rsidRDefault="001942F9" w:rsidP="001A404D">
            <w:pPr>
              <w:tabs>
                <w:tab w:val="left" w:pos="89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1942F9" w:rsidRPr="001A404D" w:rsidRDefault="001942F9" w:rsidP="001A404D">
            <w:pPr>
              <w:tabs>
                <w:tab w:val="left" w:pos="89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942F9" w:rsidRDefault="001942F9" w:rsidP="00047E7B">
      <w:pPr>
        <w:tabs>
          <w:tab w:val="left" w:pos="89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tabs>
          <w:tab w:val="left" w:pos="89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42F9" w:rsidRDefault="001942F9" w:rsidP="00047E7B">
      <w:pPr>
        <w:tabs>
          <w:tab w:val="left" w:pos="3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Руководитель    Ф.И.О.  подпись</w:t>
      </w:r>
    </w:p>
    <w:p w:rsidR="001942F9" w:rsidRPr="00047E7B" w:rsidRDefault="001942F9" w:rsidP="00047E7B">
      <w:pPr>
        <w:ind w:firstLine="708"/>
        <w:rPr>
          <w:rFonts w:ascii="Times New Roman" w:hAnsi="Times New Roman"/>
          <w:sz w:val="28"/>
          <w:szCs w:val="28"/>
          <w:lang w:eastAsia="ru-RU"/>
        </w:rPr>
      </w:pPr>
    </w:p>
    <w:sectPr w:rsidR="001942F9" w:rsidRPr="00047E7B" w:rsidSect="006D2C1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F76D4"/>
    <w:multiLevelType w:val="hybridMultilevel"/>
    <w:tmpl w:val="0070342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4890"/>
    <w:rsid w:val="00000DAB"/>
    <w:rsid w:val="00001121"/>
    <w:rsid w:val="0000363F"/>
    <w:rsid w:val="00047E7B"/>
    <w:rsid w:val="00056754"/>
    <w:rsid w:val="000577A7"/>
    <w:rsid w:val="00063EAF"/>
    <w:rsid w:val="00090B41"/>
    <w:rsid w:val="00092307"/>
    <w:rsid w:val="00095756"/>
    <w:rsid w:val="000B0C1B"/>
    <w:rsid w:val="000B6F6C"/>
    <w:rsid w:val="000B77BB"/>
    <w:rsid w:val="000D0E61"/>
    <w:rsid w:val="000E0C37"/>
    <w:rsid w:val="000E3700"/>
    <w:rsid w:val="000E59F9"/>
    <w:rsid w:val="000E6559"/>
    <w:rsid w:val="000F2F88"/>
    <w:rsid w:val="001010A3"/>
    <w:rsid w:val="00102E91"/>
    <w:rsid w:val="001058A8"/>
    <w:rsid w:val="00110E33"/>
    <w:rsid w:val="001159F9"/>
    <w:rsid w:val="00116AFB"/>
    <w:rsid w:val="00121E20"/>
    <w:rsid w:val="00122E22"/>
    <w:rsid w:val="001342EC"/>
    <w:rsid w:val="001355B4"/>
    <w:rsid w:val="001360D3"/>
    <w:rsid w:val="00136A20"/>
    <w:rsid w:val="0014058D"/>
    <w:rsid w:val="00145933"/>
    <w:rsid w:val="00146CBF"/>
    <w:rsid w:val="00146EA1"/>
    <w:rsid w:val="00152C27"/>
    <w:rsid w:val="00153B3F"/>
    <w:rsid w:val="001630BD"/>
    <w:rsid w:val="00165A04"/>
    <w:rsid w:val="00177F8C"/>
    <w:rsid w:val="00193665"/>
    <w:rsid w:val="001942F9"/>
    <w:rsid w:val="001A2907"/>
    <w:rsid w:val="001A404D"/>
    <w:rsid w:val="001A5E32"/>
    <w:rsid w:val="001B1F1D"/>
    <w:rsid w:val="001D010F"/>
    <w:rsid w:val="001E14F1"/>
    <w:rsid w:val="00200E22"/>
    <w:rsid w:val="002076DC"/>
    <w:rsid w:val="002117C5"/>
    <w:rsid w:val="00211AC4"/>
    <w:rsid w:val="00224D92"/>
    <w:rsid w:val="0024312E"/>
    <w:rsid w:val="002507B5"/>
    <w:rsid w:val="0025374F"/>
    <w:rsid w:val="00253C98"/>
    <w:rsid w:val="002555E6"/>
    <w:rsid w:val="00261514"/>
    <w:rsid w:val="00264DBC"/>
    <w:rsid w:val="00273A12"/>
    <w:rsid w:val="00276538"/>
    <w:rsid w:val="00285C76"/>
    <w:rsid w:val="00290E01"/>
    <w:rsid w:val="0029412E"/>
    <w:rsid w:val="002A0BEF"/>
    <w:rsid w:val="002B22C6"/>
    <w:rsid w:val="002C13D6"/>
    <w:rsid w:val="002C67EA"/>
    <w:rsid w:val="002D4CBD"/>
    <w:rsid w:val="002D776A"/>
    <w:rsid w:val="002E01D4"/>
    <w:rsid w:val="002E0AAA"/>
    <w:rsid w:val="002F0006"/>
    <w:rsid w:val="00305483"/>
    <w:rsid w:val="00306DE7"/>
    <w:rsid w:val="00307F59"/>
    <w:rsid w:val="00327A15"/>
    <w:rsid w:val="00334366"/>
    <w:rsid w:val="00341336"/>
    <w:rsid w:val="003418D9"/>
    <w:rsid w:val="00343AC8"/>
    <w:rsid w:val="003458A3"/>
    <w:rsid w:val="00350766"/>
    <w:rsid w:val="00362F74"/>
    <w:rsid w:val="00366459"/>
    <w:rsid w:val="00367843"/>
    <w:rsid w:val="003705DE"/>
    <w:rsid w:val="00376F41"/>
    <w:rsid w:val="00383A00"/>
    <w:rsid w:val="0039039A"/>
    <w:rsid w:val="00392B59"/>
    <w:rsid w:val="00392F5E"/>
    <w:rsid w:val="0039351E"/>
    <w:rsid w:val="00395364"/>
    <w:rsid w:val="003A2C4F"/>
    <w:rsid w:val="003A4D00"/>
    <w:rsid w:val="003B07D2"/>
    <w:rsid w:val="003B486B"/>
    <w:rsid w:val="003C54A2"/>
    <w:rsid w:val="003C7B9A"/>
    <w:rsid w:val="003D7C27"/>
    <w:rsid w:val="004106DB"/>
    <w:rsid w:val="00413B36"/>
    <w:rsid w:val="00416BE0"/>
    <w:rsid w:val="0041740F"/>
    <w:rsid w:val="004246FA"/>
    <w:rsid w:val="00433FE6"/>
    <w:rsid w:val="0045733C"/>
    <w:rsid w:val="00465CF3"/>
    <w:rsid w:val="00472C68"/>
    <w:rsid w:val="00473678"/>
    <w:rsid w:val="00475B6B"/>
    <w:rsid w:val="004863A4"/>
    <w:rsid w:val="004A3327"/>
    <w:rsid w:val="004A333F"/>
    <w:rsid w:val="004B0CDB"/>
    <w:rsid w:val="004B284B"/>
    <w:rsid w:val="004B2D95"/>
    <w:rsid w:val="004B2FAB"/>
    <w:rsid w:val="004D5943"/>
    <w:rsid w:val="004D5AF8"/>
    <w:rsid w:val="004E0618"/>
    <w:rsid w:val="004E2BB0"/>
    <w:rsid w:val="004E7C16"/>
    <w:rsid w:val="004F4A92"/>
    <w:rsid w:val="004F57FC"/>
    <w:rsid w:val="005050CA"/>
    <w:rsid w:val="005160B2"/>
    <w:rsid w:val="00522F76"/>
    <w:rsid w:val="00524DDA"/>
    <w:rsid w:val="00526E66"/>
    <w:rsid w:val="005301F9"/>
    <w:rsid w:val="00536E4C"/>
    <w:rsid w:val="00541E12"/>
    <w:rsid w:val="00550D76"/>
    <w:rsid w:val="005520D8"/>
    <w:rsid w:val="005607DD"/>
    <w:rsid w:val="00571F0D"/>
    <w:rsid w:val="005742D2"/>
    <w:rsid w:val="00575682"/>
    <w:rsid w:val="00581D8D"/>
    <w:rsid w:val="005873FD"/>
    <w:rsid w:val="00592BC1"/>
    <w:rsid w:val="005958CB"/>
    <w:rsid w:val="005A512F"/>
    <w:rsid w:val="005B2D85"/>
    <w:rsid w:val="005B3B90"/>
    <w:rsid w:val="005C5028"/>
    <w:rsid w:val="005E2183"/>
    <w:rsid w:val="005E56FE"/>
    <w:rsid w:val="005E5A2A"/>
    <w:rsid w:val="005F0A31"/>
    <w:rsid w:val="005F3AEB"/>
    <w:rsid w:val="006048B4"/>
    <w:rsid w:val="0061044E"/>
    <w:rsid w:val="006116A6"/>
    <w:rsid w:val="00630C22"/>
    <w:rsid w:val="00633DDC"/>
    <w:rsid w:val="006460C3"/>
    <w:rsid w:val="006632EE"/>
    <w:rsid w:val="006703E7"/>
    <w:rsid w:val="00676204"/>
    <w:rsid w:val="00694D3B"/>
    <w:rsid w:val="006951CB"/>
    <w:rsid w:val="006A3A9B"/>
    <w:rsid w:val="006A4A04"/>
    <w:rsid w:val="006D2C1D"/>
    <w:rsid w:val="006D4853"/>
    <w:rsid w:val="006E194B"/>
    <w:rsid w:val="006F33C6"/>
    <w:rsid w:val="006F5C26"/>
    <w:rsid w:val="00700342"/>
    <w:rsid w:val="00700F55"/>
    <w:rsid w:val="00713A78"/>
    <w:rsid w:val="00713CCB"/>
    <w:rsid w:val="00722F8C"/>
    <w:rsid w:val="00730C0E"/>
    <w:rsid w:val="00731A3A"/>
    <w:rsid w:val="00735349"/>
    <w:rsid w:val="00745452"/>
    <w:rsid w:val="00753DB2"/>
    <w:rsid w:val="0075580E"/>
    <w:rsid w:val="007822B5"/>
    <w:rsid w:val="00784005"/>
    <w:rsid w:val="007903A4"/>
    <w:rsid w:val="007957FA"/>
    <w:rsid w:val="0079663A"/>
    <w:rsid w:val="007C0248"/>
    <w:rsid w:val="007C5FD4"/>
    <w:rsid w:val="007D1955"/>
    <w:rsid w:val="007E1011"/>
    <w:rsid w:val="00801E6C"/>
    <w:rsid w:val="0084244F"/>
    <w:rsid w:val="0084730F"/>
    <w:rsid w:val="0085419B"/>
    <w:rsid w:val="00857CD3"/>
    <w:rsid w:val="008740A6"/>
    <w:rsid w:val="0087504A"/>
    <w:rsid w:val="00876EFB"/>
    <w:rsid w:val="00883FC2"/>
    <w:rsid w:val="008955F7"/>
    <w:rsid w:val="008A0242"/>
    <w:rsid w:val="008A0620"/>
    <w:rsid w:val="008A0663"/>
    <w:rsid w:val="008E423A"/>
    <w:rsid w:val="008E455F"/>
    <w:rsid w:val="008E57DE"/>
    <w:rsid w:val="008E7D02"/>
    <w:rsid w:val="008F0D32"/>
    <w:rsid w:val="00904C4E"/>
    <w:rsid w:val="0090674A"/>
    <w:rsid w:val="00920534"/>
    <w:rsid w:val="0092359D"/>
    <w:rsid w:val="0092634C"/>
    <w:rsid w:val="00942ADA"/>
    <w:rsid w:val="00942E7A"/>
    <w:rsid w:val="0095199D"/>
    <w:rsid w:val="00970236"/>
    <w:rsid w:val="00975458"/>
    <w:rsid w:val="00977D8A"/>
    <w:rsid w:val="009823E0"/>
    <w:rsid w:val="00991A82"/>
    <w:rsid w:val="0099397A"/>
    <w:rsid w:val="0099441A"/>
    <w:rsid w:val="009A4B50"/>
    <w:rsid w:val="009B556B"/>
    <w:rsid w:val="009C4D6D"/>
    <w:rsid w:val="009E1180"/>
    <w:rsid w:val="009E2C50"/>
    <w:rsid w:val="009E56DB"/>
    <w:rsid w:val="009F291A"/>
    <w:rsid w:val="009F71C5"/>
    <w:rsid w:val="00A01474"/>
    <w:rsid w:val="00A04892"/>
    <w:rsid w:val="00A1062C"/>
    <w:rsid w:val="00A214FB"/>
    <w:rsid w:val="00A21756"/>
    <w:rsid w:val="00A22EF1"/>
    <w:rsid w:val="00A262FF"/>
    <w:rsid w:val="00A26E05"/>
    <w:rsid w:val="00A3404B"/>
    <w:rsid w:val="00A36278"/>
    <w:rsid w:val="00A37981"/>
    <w:rsid w:val="00A431E4"/>
    <w:rsid w:val="00A52A9E"/>
    <w:rsid w:val="00A610C9"/>
    <w:rsid w:val="00A704C8"/>
    <w:rsid w:val="00A7098A"/>
    <w:rsid w:val="00A90526"/>
    <w:rsid w:val="00A92674"/>
    <w:rsid w:val="00A97A39"/>
    <w:rsid w:val="00AB2501"/>
    <w:rsid w:val="00AB532A"/>
    <w:rsid w:val="00AB7C89"/>
    <w:rsid w:val="00AC0CEF"/>
    <w:rsid w:val="00AC127A"/>
    <w:rsid w:val="00AC2F15"/>
    <w:rsid w:val="00AD376E"/>
    <w:rsid w:val="00AE436E"/>
    <w:rsid w:val="00B1573B"/>
    <w:rsid w:val="00B24C9D"/>
    <w:rsid w:val="00B40FD2"/>
    <w:rsid w:val="00B4424D"/>
    <w:rsid w:val="00B447D2"/>
    <w:rsid w:val="00B61110"/>
    <w:rsid w:val="00B62131"/>
    <w:rsid w:val="00B62547"/>
    <w:rsid w:val="00B62DD8"/>
    <w:rsid w:val="00B64D55"/>
    <w:rsid w:val="00B76535"/>
    <w:rsid w:val="00B85C97"/>
    <w:rsid w:val="00BA3975"/>
    <w:rsid w:val="00BA437B"/>
    <w:rsid w:val="00BB2601"/>
    <w:rsid w:val="00BD76FF"/>
    <w:rsid w:val="00BE132A"/>
    <w:rsid w:val="00BE2D52"/>
    <w:rsid w:val="00C11BC2"/>
    <w:rsid w:val="00C131DC"/>
    <w:rsid w:val="00C168D3"/>
    <w:rsid w:val="00C30C57"/>
    <w:rsid w:val="00C40382"/>
    <w:rsid w:val="00C46996"/>
    <w:rsid w:val="00C47795"/>
    <w:rsid w:val="00C52052"/>
    <w:rsid w:val="00C525F7"/>
    <w:rsid w:val="00C52684"/>
    <w:rsid w:val="00C53A53"/>
    <w:rsid w:val="00C571BA"/>
    <w:rsid w:val="00C615FE"/>
    <w:rsid w:val="00C755A0"/>
    <w:rsid w:val="00C922E9"/>
    <w:rsid w:val="00C94500"/>
    <w:rsid w:val="00CA08FB"/>
    <w:rsid w:val="00CA4910"/>
    <w:rsid w:val="00CA4F47"/>
    <w:rsid w:val="00CA6433"/>
    <w:rsid w:val="00CB46C4"/>
    <w:rsid w:val="00CB5720"/>
    <w:rsid w:val="00CC149D"/>
    <w:rsid w:val="00CD1C95"/>
    <w:rsid w:val="00CD2B26"/>
    <w:rsid w:val="00CD6791"/>
    <w:rsid w:val="00CE0D6A"/>
    <w:rsid w:val="00CE1A7B"/>
    <w:rsid w:val="00CE32EA"/>
    <w:rsid w:val="00CE695B"/>
    <w:rsid w:val="00CF65CC"/>
    <w:rsid w:val="00CF7FEA"/>
    <w:rsid w:val="00D017DF"/>
    <w:rsid w:val="00D03505"/>
    <w:rsid w:val="00D03E1E"/>
    <w:rsid w:val="00D04325"/>
    <w:rsid w:val="00D17927"/>
    <w:rsid w:val="00D20656"/>
    <w:rsid w:val="00D220D7"/>
    <w:rsid w:val="00D247C1"/>
    <w:rsid w:val="00D250B5"/>
    <w:rsid w:val="00D34F8A"/>
    <w:rsid w:val="00D4728F"/>
    <w:rsid w:val="00D63C7C"/>
    <w:rsid w:val="00D7503C"/>
    <w:rsid w:val="00D7562C"/>
    <w:rsid w:val="00D77611"/>
    <w:rsid w:val="00D81357"/>
    <w:rsid w:val="00D853FB"/>
    <w:rsid w:val="00DA7D4F"/>
    <w:rsid w:val="00DC6363"/>
    <w:rsid w:val="00DF43AB"/>
    <w:rsid w:val="00DF5641"/>
    <w:rsid w:val="00E02911"/>
    <w:rsid w:val="00E318E2"/>
    <w:rsid w:val="00E34890"/>
    <w:rsid w:val="00E372A0"/>
    <w:rsid w:val="00E46B2B"/>
    <w:rsid w:val="00E56CB6"/>
    <w:rsid w:val="00E61706"/>
    <w:rsid w:val="00E70744"/>
    <w:rsid w:val="00E77ACA"/>
    <w:rsid w:val="00E77F7D"/>
    <w:rsid w:val="00E844F2"/>
    <w:rsid w:val="00E85D1F"/>
    <w:rsid w:val="00E949EB"/>
    <w:rsid w:val="00EA49D9"/>
    <w:rsid w:val="00EB1A10"/>
    <w:rsid w:val="00EB1FB8"/>
    <w:rsid w:val="00EB41DC"/>
    <w:rsid w:val="00EC2A9A"/>
    <w:rsid w:val="00EC4C39"/>
    <w:rsid w:val="00EC69DF"/>
    <w:rsid w:val="00ED33F7"/>
    <w:rsid w:val="00ED6A36"/>
    <w:rsid w:val="00F07AB2"/>
    <w:rsid w:val="00F215EA"/>
    <w:rsid w:val="00F27DA9"/>
    <w:rsid w:val="00F4045B"/>
    <w:rsid w:val="00F46797"/>
    <w:rsid w:val="00F508F4"/>
    <w:rsid w:val="00F54357"/>
    <w:rsid w:val="00F6026C"/>
    <w:rsid w:val="00F74AB4"/>
    <w:rsid w:val="00F852AE"/>
    <w:rsid w:val="00F85960"/>
    <w:rsid w:val="00F975F3"/>
    <w:rsid w:val="00FA1E97"/>
    <w:rsid w:val="00FA5DE7"/>
    <w:rsid w:val="00FB14CD"/>
    <w:rsid w:val="00FB27FB"/>
    <w:rsid w:val="00FC0133"/>
    <w:rsid w:val="00FC1257"/>
    <w:rsid w:val="00FC69FC"/>
    <w:rsid w:val="00FC72E3"/>
    <w:rsid w:val="00FD0988"/>
    <w:rsid w:val="00FD2D67"/>
    <w:rsid w:val="00FE2261"/>
    <w:rsid w:val="00FE5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4F2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locked/>
    <w:rsid w:val="009823E0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paragraph" w:customStyle="1" w:styleId="1">
    <w:name w:val="Знак Знак Знак1 Знак Знак Знак Знак"/>
    <w:basedOn w:val="Normal"/>
    <w:uiPriority w:val="99"/>
    <w:rsid w:val="00FC72E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rsid w:val="00541E12"/>
    <w:rPr>
      <w:rFonts w:cs="Times New Roman"/>
      <w:color w:val="0000FF"/>
      <w:u w:val="single"/>
    </w:rPr>
  </w:style>
  <w:style w:type="character" w:customStyle="1" w:styleId="2">
    <w:name w:val="Основной текст (2)"/>
    <w:basedOn w:val="DefaultParagraphFont"/>
    <w:uiPriority w:val="99"/>
    <w:rsid w:val="00541E12"/>
    <w:rPr>
      <w:rFonts w:ascii="Sylfaen" w:hAnsi="Sylfaen" w:cs="Sylfae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541E12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41E12"/>
    <w:rPr>
      <w:rFonts w:cs="Times New Roman"/>
      <w:sz w:val="24"/>
      <w:szCs w:val="24"/>
      <w:lang w:val="ru-RU" w:eastAsia="ru-RU" w:bidi="ar-SA"/>
    </w:rPr>
  </w:style>
  <w:style w:type="character" w:styleId="FollowedHyperlink">
    <w:name w:val="FollowedHyperlink"/>
    <w:basedOn w:val="DefaultParagraphFont"/>
    <w:uiPriority w:val="99"/>
    <w:rsid w:val="00A1062C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047E7B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90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442</TotalTime>
  <Pages>8</Pages>
  <Words>282</Words>
  <Characters>1613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User</cp:lastModifiedBy>
  <cp:revision>12</cp:revision>
  <dcterms:created xsi:type="dcterms:W3CDTF">2018-03-19T07:15:00Z</dcterms:created>
  <dcterms:modified xsi:type="dcterms:W3CDTF">2019-02-18T14:20:00Z</dcterms:modified>
</cp:coreProperties>
</file>